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EBB" w:rsidRDefault="007B4EBB" w:rsidP="00C57228">
      <w:pPr>
        <w:rPr>
          <w:szCs w:val="28"/>
        </w:rPr>
      </w:pPr>
    </w:p>
    <w:p w:rsidR="00C57228" w:rsidRDefault="00C57228" w:rsidP="00C57228">
      <w:pPr>
        <w:rPr>
          <w:szCs w:val="28"/>
        </w:rPr>
      </w:pPr>
    </w:p>
    <w:p w:rsidR="00C57228" w:rsidRDefault="00C57228" w:rsidP="00C57228">
      <w:pPr>
        <w:rPr>
          <w:szCs w:val="28"/>
        </w:rPr>
      </w:pPr>
    </w:p>
    <w:p w:rsidR="00C57228" w:rsidRDefault="00C57228" w:rsidP="00C57228">
      <w:pPr>
        <w:rPr>
          <w:szCs w:val="28"/>
        </w:rPr>
      </w:pPr>
    </w:p>
    <w:p w:rsidR="00C57228" w:rsidRDefault="00C57228" w:rsidP="00C57228">
      <w:pPr>
        <w:rPr>
          <w:szCs w:val="28"/>
        </w:rPr>
      </w:pPr>
    </w:p>
    <w:p w:rsidR="00C57228" w:rsidRDefault="00C57228" w:rsidP="00C57228">
      <w:pPr>
        <w:rPr>
          <w:szCs w:val="28"/>
        </w:rPr>
      </w:pPr>
      <w:r>
        <w:rPr>
          <w:noProof/>
        </w:rPr>
        <w:drawing>
          <wp:inline distT="0" distB="0" distL="0" distR="0">
            <wp:extent cx="6119495" cy="8698567"/>
            <wp:effectExtent l="19050" t="0" r="0" b="0"/>
            <wp:docPr id="4" name="Рисунок 4" descr="C:\Documents and Settings\user09-052.ADMIN2524\Local Settings\Temporary Internet Files\Content.Word\действия при угрозе теракта_А2+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09-052.ADMIN2524\Local Settings\Temporary Internet Files\Content.Word\действия при угрозе теракта_А2+2012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9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8" w:rsidRDefault="00C57228" w:rsidP="00C57228">
      <w:pPr>
        <w:rPr>
          <w:szCs w:val="28"/>
        </w:rPr>
      </w:pPr>
    </w:p>
    <w:p w:rsidR="00C57228" w:rsidRDefault="00C57228" w:rsidP="00C57228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119495" cy="4277328"/>
            <wp:effectExtent l="19050" t="0" r="0" b="0"/>
            <wp:docPr id="7" name="Рисунок 7" descr="C:\Documents and Settings\user09-052.ADMIN2524\Local Settings\Temporary Internet Files\Content.Word\ПАМЯТКА_сторона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09-052.ADMIN2524\Local Settings\Temporary Internet Files\Content.Word\ПАМЯТКА_сторона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7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8" w:rsidRPr="00C57228" w:rsidRDefault="00C57228" w:rsidP="00C57228">
      <w:pPr>
        <w:rPr>
          <w:szCs w:val="28"/>
        </w:rPr>
      </w:pPr>
      <w:r w:rsidRPr="00C57228">
        <w:rPr>
          <w:szCs w:val="28"/>
        </w:rPr>
        <w:drawing>
          <wp:inline distT="0" distB="0" distL="0" distR="0">
            <wp:extent cx="6119495" cy="4277328"/>
            <wp:effectExtent l="19050" t="0" r="0" b="0"/>
            <wp:docPr id="2" name="Рисунок 1" descr="C:\Documents and Settings\user09-052.ADMIN2524\Local Settings\Temporary Internet Files\Content.Word\ПАМЯТКА_сторона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09-052.ADMIN2524\Local Settings\Temporary Internet Files\Content.Word\ПАМЯТКА_сторона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7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228" w:rsidRPr="00C57228" w:rsidSect="00C57228">
      <w:footerReference w:type="default" r:id="rId11"/>
      <w:pgSz w:w="11906" w:h="16838"/>
      <w:pgMar w:top="1" w:right="851" w:bottom="1134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B5F" w:rsidRDefault="00AC7B5F" w:rsidP="008B4835">
      <w:r>
        <w:separator/>
      </w:r>
    </w:p>
  </w:endnote>
  <w:endnote w:type="continuationSeparator" w:id="1">
    <w:p w:rsidR="00AC7B5F" w:rsidRDefault="00AC7B5F" w:rsidP="008B48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835" w:rsidRPr="009C2BFD" w:rsidRDefault="008B4835" w:rsidP="008B4835">
    <w:pPr>
      <w:jc w:val="both"/>
      <w:rPr>
        <w:rFonts w:ascii="Book Antiqua" w:hAnsi="Book Antiqua"/>
        <w:b/>
        <w:bCs/>
        <w:iCs/>
        <w:color w:val="7F7F7F" w:themeColor="text1" w:themeTint="80"/>
        <w:sz w:val="18"/>
        <w:szCs w:val="18"/>
      </w:rPr>
    </w:pPr>
    <w:r w:rsidRPr="009C2BFD">
      <w:rPr>
        <w:rFonts w:ascii="Book Antiqua" w:hAnsi="Book Antiqua"/>
        <w:b/>
        <w:bCs/>
        <w:iCs/>
        <w:color w:val="7F7F7F" w:themeColor="text1" w:themeTint="80"/>
        <w:sz w:val="18"/>
        <w:szCs w:val="18"/>
      </w:rPr>
      <w:sym w:font="Wingdings" w:char="F021"/>
    </w:r>
    <w:r w:rsidR="00147ED8">
      <w:rPr>
        <w:rFonts w:ascii="Book Antiqua" w:hAnsi="Book Antiqua"/>
        <w:b/>
        <w:bCs/>
        <w:iCs/>
        <w:color w:val="7F7F7F" w:themeColor="text1" w:themeTint="80"/>
        <w:sz w:val="18"/>
        <w:szCs w:val="18"/>
      </w:rPr>
      <w:t>Левина Елена Валерьевна</w:t>
    </w:r>
  </w:p>
  <w:p w:rsidR="008B4835" w:rsidRPr="009C2BFD" w:rsidRDefault="008B4835" w:rsidP="008B4835">
    <w:pPr>
      <w:jc w:val="both"/>
      <w:rPr>
        <w:rFonts w:ascii="Book Antiqua" w:hAnsi="Book Antiqua"/>
        <w:b/>
        <w:color w:val="7F7F7F" w:themeColor="text1" w:themeTint="80"/>
        <w:sz w:val="18"/>
        <w:szCs w:val="18"/>
      </w:rPr>
    </w:pPr>
    <w:r w:rsidRPr="009C2BFD">
      <w:rPr>
        <w:rFonts w:ascii="Book Antiqua" w:hAnsi="Book Antiqua"/>
        <w:b/>
        <w:bCs/>
        <w:iCs/>
        <w:color w:val="7F7F7F" w:themeColor="text1" w:themeTint="80"/>
        <w:sz w:val="18"/>
        <w:szCs w:val="18"/>
      </w:rPr>
      <w:sym w:font="Wingdings 2" w:char="F027"/>
    </w:r>
    <w:r w:rsidRPr="009C2BFD">
      <w:rPr>
        <w:rFonts w:ascii="Book Antiqua" w:hAnsi="Book Antiqua"/>
        <w:b/>
        <w:bCs/>
        <w:iCs/>
        <w:color w:val="7F7F7F" w:themeColor="text1" w:themeTint="80"/>
        <w:sz w:val="18"/>
        <w:szCs w:val="18"/>
      </w:rPr>
      <w:t xml:space="preserve"> 8-(42365) 21-8-66</w:t>
    </w:r>
  </w:p>
  <w:p w:rsidR="008B4835" w:rsidRDefault="008B4835">
    <w:pPr>
      <w:pStyle w:val="a8"/>
    </w:pPr>
  </w:p>
  <w:p w:rsidR="008B4835" w:rsidRDefault="008B483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B5F" w:rsidRDefault="00AC7B5F" w:rsidP="008B4835">
      <w:r>
        <w:separator/>
      </w:r>
    </w:p>
  </w:footnote>
  <w:footnote w:type="continuationSeparator" w:id="1">
    <w:p w:rsidR="00AC7B5F" w:rsidRDefault="00AC7B5F" w:rsidP="008B48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948B6"/>
    <w:multiLevelType w:val="hybridMultilevel"/>
    <w:tmpl w:val="5B787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2BFD"/>
    <w:rsid w:val="00002659"/>
    <w:rsid w:val="00016210"/>
    <w:rsid w:val="0003253C"/>
    <w:rsid w:val="00034C18"/>
    <w:rsid w:val="00036B6D"/>
    <w:rsid w:val="00037BBE"/>
    <w:rsid w:val="00045A7A"/>
    <w:rsid w:val="00060022"/>
    <w:rsid w:val="000647F0"/>
    <w:rsid w:val="00086A66"/>
    <w:rsid w:val="00096E58"/>
    <w:rsid w:val="000A07CE"/>
    <w:rsid w:val="000B2C23"/>
    <w:rsid w:val="000C5D51"/>
    <w:rsid w:val="000D6A73"/>
    <w:rsid w:val="000E4194"/>
    <w:rsid w:val="000E6329"/>
    <w:rsid w:val="000F2D37"/>
    <w:rsid w:val="00105AF9"/>
    <w:rsid w:val="00122C1F"/>
    <w:rsid w:val="001334D3"/>
    <w:rsid w:val="00144BCF"/>
    <w:rsid w:val="00147ED8"/>
    <w:rsid w:val="00151094"/>
    <w:rsid w:val="001530C4"/>
    <w:rsid w:val="001615A9"/>
    <w:rsid w:val="00182D9B"/>
    <w:rsid w:val="001C3891"/>
    <w:rsid w:val="001D66F7"/>
    <w:rsid w:val="001E6D5D"/>
    <w:rsid w:val="002208DD"/>
    <w:rsid w:val="002235F4"/>
    <w:rsid w:val="00227F09"/>
    <w:rsid w:val="002375D8"/>
    <w:rsid w:val="00240356"/>
    <w:rsid w:val="002569AF"/>
    <w:rsid w:val="0026722F"/>
    <w:rsid w:val="00280569"/>
    <w:rsid w:val="002814F7"/>
    <w:rsid w:val="00283DA8"/>
    <w:rsid w:val="00287979"/>
    <w:rsid w:val="002A0249"/>
    <w:rsid w:val="002D1155"/>
    <w:rsid w:val="002E0139"/>
    <w:rsid w:val="002F4011"/>
    <w:rsid w:val="00340C1C"/>
    <w:rsid w:val="003442CE"/>
    <w:rsid w:val="003640F8"/>
    <w:rsid w:val="003670C8"/>
    <w:rsid w:val="00373335"/>
    <w:rsid w:val="00374443"/>
    <w:rsid w:val="0037574F"/>
    <w:rsid w:val="00382BA0"/>
    <w:rsid w:val="00385BD1"/>
    <w:rsid w:val="00392FF2"/>
    <w:rsid w:val="003947B1"/>
    <w:rsid w:val="003C0E54"/>
    <w:rsid w:val="003C692D"/>
    <w:rsid w:val="003F5D70"/>
    <w:rsid w:val="004147D3"/>
    <w:rsid w:val="00421CFA"/>
    <w:rsid w:val="00437053"/>
    <w:rsid w:val="00485717"/>
    <w:rsid w:val="00487EC8"/>
    <w:rsid w:val="004956AF"/>
    <w:rsid w:val="004A2494"/>
    <w:rsid w:val="004E1F31"/>
    <w:rsid w:val="0050365E"/>
    <w:rsid w:val="00511C5D"/>
    <w:rsid w:val="0052166B"/>
    <w:rsid w:val="0055186F"/>
    <w:rsid w:val="00590D4D"/>
    <w:rsid w:val="00592989"/>
    <w:rsid w:val="00594C2D"/>
    <w:rsid w:val="005A440F"/>
    <w:rsid w:val="005B0342"/>
    <w:rsid w:val="005B6AF7"/>
    <w:rsid w:val="005B7E6B"/>
    <w:rsid w:val="005D2823"/>
    <w:rsid w:val="005E0E86"/>
    <w:rsid w:val="005E17AD"/>
    <w:rsid w:val="005E5158"/>
    <w:rsid w:val="005E67E8"/>
    <w:rsid w:val="005F6381"/>
    <w:rsid w:val="006178E6"/>
    <w:rsid w:val="006731E5"/>
    <w:rsid w:val="006747B6"/>
    <w:rsid w:val="0067777D"/>
    <w:rsid w:val="00680F61"/>
    <w:rsid w:val="006A07D3"/>
    <w:rsid w:val="006A174E"/>
    <w:rsid w:val="006B1A1E"/>
    <w:rsid w:val="006B322F"/>
    <w:rsid w:val="006B7E0C"/>
    <w:rsid w:val="006C093A"/>
    <w:rsid w:val="006D0677"/>
    <w:rsid w:val="006D089F"/>
    <w:rsid w:val="007019F9"/>
    <w:rsid w:val="0070399A"/>
    <w:rsid w:val="0070525E"/>
    <w:rsid w:val="00723156"/>
    <w:rsid w:val="007346DB"/>
    <w:rsid w:val="007433F5"/>
    <w:rsid w:val="00747A3A"/>
    <w:rsid w:val="00766812"/>
    <w:rsid w:val="00770885"/>
    <w:rsid w:val="00775171"/>
    <w:rsid w:val="00776894"/>
    <w:rsid w:val="00780965"/>
    <w:rsid w:val="007873E5"/>
    <w:rsid w:val="007B4CFD"/>
    <w:rsid w:val="007B4EBB"/>
    <w:rsid w:val="007B6FA3"/>
    <w:rsid w:val="007D0583"/>
    <w:rsid w:val="007D44FB"/>
    <w:rsid w:val="007D547B"/>
    <w:rsid w:val="007F5E44"/>
    <w:rsid w:val="00812E0D"/>
    <w:rsid w:val="00832274"/>
    <w:rsid w:val="008347D1"/>
    <w:rsid w:val="0084670F"/>
    <w:rsid w:val="00870A07"/>
    <w:rsid w:val="008711C4"/>
    <w:rsid w:val="00873347"/>
    <w:rsid w:val="00880809"/>
    <w:rsid w:val="008904A9"/>
    <w:rsid w:val="008907BA"/>
    <w:rsid w:val="008B432A"/>
    <w:rsid w:val="008B4835"/>
    <w:rsid w:val="008D1348"/>
    <w:rsid w:val="008D2DB0"/>
    <w:rsid w:val="008F2D90"/>
    <w:rsid w:val="00902BF9"/>
    <w:rsid w:val="009252BE"/>
    <w:rsid w:val="00931500"/>
    <w:rsid w:val="0093332F"/>
    <w:rsid w:val="009658E6"/>
    <w:rsid w:val="00973A57"/>
    <w:rsid w:val="009C2BFD"/>
    <w:rsid w:val="009F2A62"/>
    <w:rsid w:val="00A2500A"/>
    <w:rsid w:val="00A26F6A"/>
    <w:rsid w:val="00A356C7"/>
    <w:rsid w:val="00A51183"/>
    <w:rsid w:val="00A54681"/>
    <w:rsid w:val="00A60B9B"/>
    <w:rsid w:val="00A81947"/>
    <w:rsid w:val="00A83709"/>
    <w:rsid w:val="00A9742A"/>
    <w:rsid w:val="00AA050F"/>
    <w:rsid w:val="00AB2077"/>
    <w:rsid w:val="00AC415E"/>
    <w:rsid w:val="00AC537F"/>
    <w:rsid w:val="00AC7B5F"/>
    <w:rsid w:val="00AD31CC"/>
    <w:rsid w:val="00AF5E2E"/>
    <w:rsid w:val="00AF65EA"/>
    <w:rsid w:val="00B01558"/>
    <w:rsid w:val="00B21449"/>
    <w:rsid w:val="00B22C80"/>
    <w:rsid w:val="00B25FEE"/>
    <w:rsid w:val="00B33915"/>
    <w:rsid w:val="00B373CC"/>
    <w:rsid w:val="00B4008E"/>
    <w:rsid w:val="00B410AB"/>
    <w:rsid w:val="00B464A9"/>
    <w:rsid w:val="00B547DB"/>
    <w:rsid w:val="00B6298E"/>
    <w:rsid w:val="00B6487A"/>
    <w:rsid w:val="00B730E4"/>
    <w:rsid w:val="00B82608"/>
    <w:rsid w:val="00B83387"/>
    <w:rsid w:val="00BA0415"/>
    <w:rsid w:val="00BA50C6"/>
    <w:rsid w:val="00BE43E3"/>
    <w:rsid w:val="00BF6E46"/>
    <w:rsid w:val="00C043D3"/>
    <w:rsid w:val="00C063BB"/>
    <w:rsid w:val="00C57228"/>
    <w:rsid w:val="00C63DC6"/>
    <w:rsid w:val="00C7025B"/>
    <w:rsid w:val="00C83992"/>
    <w:rsid w:val="00C857E4"/>
    <w:rsid w:val="00CC7E97"/>
    <w:rsid w:val="00CD051D"/>
    <w:rsid w:val="00CE1C53"/>
    <w:rsid w:val="00CE2BFB"/>
    <w:rsid w:val="00CF0409"/>
    <w:rsid w:val="00D14DB9"/>
    <w:rsid w:val="00D24B26"/>
    <w:rsid w:val="00D467FF"/>
    <w:rsid w:val="00D612A0"/>
    <w:rsid w:val="00D70426"/>
    <w:rsid w:val="00D809BA"/>
    <w:rsid w:val="00D87FCE"/>
    <w:rsid w:val="00D91214"/>
    <w:rsid w:val="00D96D83"/>
    <w:rsid w:val="00DA598A"/>
    <w:rsid w:val="00DB5E4B"/>
    <w:rsid w:val="00DD6D5D"/>
    <w:rsid w:val="00DF04AB"/>
    <w:rsid w:val="00E02ECD"/>
    <w:rsid w:val="00E1027A"/>
    <w:rsid w:val="00E12035"/>
    <w:rsid w:val="00E27262"/>
    <w:rsid w:val="00E44BE1"/>
    <w:rsid w:val="00E934F1"/>
    <w:rsid w:val="00E94DD0"/>
    <w:rsid w:val="00ED7B25"/>
    <w:rsid w:val="00EF705C"/>
    <w:rsid w:val="00F401FB"/>
    <w:rsid w:val="00F63FD1"/>
    <w:rsid w:val="00F66306"/>
    <w:rsid w:val="00F7411E"/>
    <w:rsid w:val="00F756D8"/>
    <w:rsid w:val="00F92396"/>
    <w:rsid w:val="00FA3A22"/>
    <w:rsid w:val="00FA51EE"/>
    <w:rsid w:val="00FB7BEB"/>
    <w:rsid w:val="00FC2E21"/>
    <w:rsid w:val="00FC7FF9"/>
    <w:rsid w:val="00FE18DA"/>
    <w:rsid w:val="00FF1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4681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54681"/>
    <w:rPr>
      <w:color w:val="0000FF"/>
      <w:u w:val="single"/>
    </w:rPr>
  </w:style>
  <w:style w:type="paragraph" w:styleId="a4">
    <w:name w:val="Body Text"/>
    <w:basedOn w:val="a"/>
    <w:link w:val="a5"/>
    <w:rsid w:val="009C2BFD"/>
    <w:pPr>
      <w:overflowPunct/>
      <w:autoSpaceDE/>
      <w:autoSpaceDN/>
      <w:adjustRightInd/>
      <w:jc w:val="both"/>
      <w:textAlignment w:val="auto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rsid w:val="009C2BFD"/>
    <w:rPr>
      <w:sz w:val="24"/>
      <w:szCs w:val="24"/>
    </w:rPr>
  </w:style>
  <w:style w:type="paragraph" w:styleId="a6">
    <w:name w:val="header"/>
    <w:basedOn w:val="a"/>
    <w:link w:val="a7"/>
    <w:rsid w:val="008B48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8B4835"/>
  </w:style>
  <w:style w:type="paragraph" w:styleId="a8">
    <w:name w:val="footer"/>
    <w:basedOn w:val="a"/>
    <w:link w:val="a9"/>
    <w:uiPriority w:val="99"/>
    <w:rsid w:val="008B48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B4835"/>
  </w:style>
  <w:style w:type="paragraph" w:styleId="aa">
    <w:name w:val="Balloon Text"/>
    <w:basedOn w:val="a"/>
    <w:link w:val="ab"/>
    <w:rsid w:val="008B48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8B4835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8D134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214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4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88;&#1072;&#1073;&#1086;&#1095;&#1080;&#1081;%20&#1089;&#1090;&#1086;&#1083;\&#1055;&#1086;&#1087;&#1082;&#1086;&#1074;&#1072;\&#1055;&#1048;&#1057;&#1068;&#1052;&#1040;\&#1064;&#1040;&#1041;&#1051;&#1054;&#1053;%20&#1055;&#1048;&#1057;&#1068;&#1052;&#1040;%20&#1040;&#1055;&#1052;&#105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16B6A-4CA8-40A4-A488-D90A1DC64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ПИСЬМА АПМР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ПАРТИЗАНСКОГО</vt:lpstr>
    </vt:vector>
  </TitlesOfParts>
  <Company>MoBIL GROUP</Company>
  <LinksUpToDate>false</LinksUpToDate>
  <CharactersWithSpaces>11</CharactersWithSpaces>
  <SharedDoc>false</SharedDoc>
  <HLinks>
    <vt:vector size="6" baseType="variant">
      <vt:variant>
        <vt:i4>8126465</vt:i4>
      </vt:variant>
      <vt:variant>
        <vt:i4>0</vt:i4>
      </vt:variant>
      <vt:variant>
        <vt:i4>0</vt:i4>
      </vt:variant>
      <vt:variant>
        <vt:i4>5</vt:i4>
      </vt:variant>
      <vt:variant>
        <vt:lpwstr>mailto:partizansky@mo.primorsky.ru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ПАРТИЗАНСКОГО</dc:title>
  <dc:subject/>
  <dc:creator>user07-706</dc:creator>
  <cp:keywords/>
  <dc:description/>
  <cp:lastModifiedBy>user09-052</cp:lastModifiedBy>
  <cp:revision>4</cp:revision>
  <cp:lastPrinted>2014-12-01T03:21:00Z</cp:lastPrinted>
  <dcterms:created xsi:type="dcterms:W3CDTF">2015-12-16T01:17:00Z</dcterms:created>
  <dcterms:modified xsi:type="dcterms:W3CDTF">2015-12-16T01:21:00Z</dcterms:modified>
</cp:coreProperties>
</file>