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06" w:rsidRDefault="00242306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margin-left:27pt;margin-top:-54pt;width:265.9pt;height:37.7pt;z-index:25164748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" filled="f" stroked="f" insetpen="t">
            <v:textbox inset="2.88pt,2.88pt,2.88pt,2.88pt">
              <w:txbxContent>
                <w:p w:rsidR="00242306" w:rsidRPr="000B5FC2" w:rsidRDefault="00242306" w:rsidP="003062DA">
                  <w:pPr>
                    <w:pStyle w:val="BodyText"/>
                    <w:widowControl w:val="0"/>
                    <w:jc w:val="both"/>
                    <w:rPr>
                      <w:rFonts w:ascii="Arial" w:hAnsi="Arial" w:cs="Arial"/>
                      <w:b/>
                      <w:bCs/>
                      <w:color w:val="808080"/>
                      <w:sz w:val="28"/>
                      <w:szCs w:val="28"/>
                    </w:rPr>
                  </w:pPr>
                  <w:r w:rsidRPr="000B5FC2">
                    <w:rPr>
                      <w:rFonts w:ascii="Arial" w:hAnsi="Arial" w:cs="Arial"/>
                      <w:b/>
                      <w:bCs/>
                      <w:color w:val="808080"/>
                      <w:sz w:val="28"/>
                      <w:szCs w:val="28"/>
                    </w:rPr>
                    <w:t>Налог на имущество физических лиц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27" type="#_x0000_t202" style="position:absolute;margin-left:62.55pt;margin-top:-10.05pt;width:276pt;height:28.35pt;z-index:25164851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" filled="f" stroked="f" insetpen="t">
            <v:textbox inset="2.88pt,2.88pt,2.88pt,2.88pt">
              <w:txbxContent>
                <w:p w:rsidR="00242306" w:rsidRPr="00DD12EE" w:rsidRDefault="00242306" w:rsidP="003062DA">
                  <w:pPr>
                    <w:pStyle w:val="BodyText"/>
                    <w:widowControl w:val="0"/>
                    <w:jc w:val="both"/>
                    <w:rPr>
                      <w:rFonts w:ascii="Arial" w:hAnsi="Arial" w:cs="Arial"/>
                      <w:b/>
                      <w:bCs/>
                      <w:color w:val="0070C0"/>
                      <w:sz w:val="25"/>
                      <w:szCs w:val="25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8" type="#_x0000_t75" alt="621254" style="position:absolute;margin-left:221.35pt;margin-top:18.5pt;width:107.15pt;height:68.05pt;z-index:251650560;visibility:visible;mso-wrap-distance-left:2.88pt;mso-wrap-distance-top:2.88pt;mso-wrap-distance-right:2.88pt;mso-wrap-distance-bottom:2.88pt">
            <v:imagedata r:id="rId5" o:title=""/>
          </v:shape>
        </w:pict>
      </w:r>
      <w:r>
        <w:rPr>
          <w:noProof/>
          <w:lang w:eastAsia="ru-RU"/>
        </w:rPr>
        <w:pict>
          <v:shape id="Поле 11" o:spid="_x0000_s1029" type="#_x0000_t202" style="position:absolute;margin-left:-20.4pt;margin-top:35.5pt;width:241.8pt;height:52pt;z-index:25164953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" filled="f" stroked="f" insetpen="t">
            <v:textbox inset="2.88pt,2.88pt,2.88pt,2.88pt">
              <w:txbxContent>
                <w:p w:rsidR="00242306" w:rsidRPr="000B5FC2" w:rsidRDefault="00242306" w:rsidP="003062DA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0B5FC2"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  <w:t>О ставках налога на имущество физических лиц</w:t>
                  </w:r>
                </w:p>
              </w:txbxContent>
            </v:textbox>
          </v:shape>
        </w:pict>
      </w: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  <w:r>
        <w:rPr>
          <w:noProof/>
          <w:lang w:eastAsia="ru-RU"/>
        </w:rPr>
        <w:pict>
          <v:shape id="Поле 9" o:spid="_x0000_s1030" type="#_x0000_t202" style="position:absolute;margin-left:-20.7pt;margin-top:17.1pt;width:348.95pt;height:142.5pt;z-index:25165158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" filled="f" stroked="f" insetpen="t">
            <v:textbox inset="2.88pt,2.88pt,2.88pt,2.88pt">
              <w:txbxContent>
                <w:p w:rsidR="00242306" w:rsidRDefault="00242306" w:rsidP="003062DA">
                  <w:pPr>
                    <w:ind w:firstLine="54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 Налоговые ставки устанавливаются нормативно—правовыми актами органов муниципальных образований от  суммарной инвентаризационной стоимости объектов принадлежащих налогоплательщику (с учетом доли в праве общей собственности на каждый из таких объектов) и расположенных в пределах одного муниципального образования.</w:t>
                  </w:r>
                </w:p>
              </w:txbxContent>
            </v:textbox>
          </v:shape>
        </w:pict>
      </w: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  <w:r>
        <w:rPr>
          <w:noProof/>
          <w:lang w:eastAsia="ru-RU"/>
        </w:rPr>
        <w:pict>
          <v:shape id="Поле 8" o:spid="_x0000_s1031" type="#_x0000_t202" style="position:absolute;margin-left:-20.7pt;margin-top:12.85pt;width:363pt;height:126pt;z-index:25165260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" filled="f" stroked="f" insetpen="t">
            <v:textbox inset="2.88pt,2.88pt,2.88pt,2.88pt">
              <w:txbxContent>
                <w:p w:rsidR="00242306" w:rsidRDefault="00242306" w:rsidP="003062DA">
                  <w:pPr>
                    <w:ind w:firstLine="54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242306" w:rsidRDefault="00242306" w:rsidP="00DD1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70C0"/>
                      <w:sz w:val="10"/>
                      <w:szCs w:val="10"/>
                    </w:rPr>
                  </w:pPr>
                  <w:r w:rsidRPr="00DD12EE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 xml:space="preserve">БОЛЕЕ ПОДРОБНУЮ ИНФОРМАЦИЮ МОЖНО </w:t>
                  </w:r>
                  <w: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УЗНАТЬ:</w:t>
                  </w:r>
                </w:p>
                <w:p w:rsidR="00242306" w:rsidRPr="00DD12EE" w:rsidRDefault="00242306" w:rsidP="00DD12E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70C0"/>
                      <w:sz w:val="10"/>
                      <w:szCs w:val="10"/>
                    </w:rPr>
                  </w:pPr>
                </w:p>
                <w:p w:rsidR="00242306" w:rsidRPr="000B5FC2" w:rsidRDefault="00242306" w:rsidP="000B5FC2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0B5FC2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Обратившись в налоговую инспекцию лично</w:t>
                  </w:r>
                </w:p>
                <w:p w:rsidR="00242306" w:rsidRPr="000B5FC2" w:rsidRDefault="00242306" w:rsidP="000B5FC2">
                  <w:pPr>
                    <w:pStyle w:val="ListParagraph"/>
                    <w:spacing w:after="0" w:line="240" w:lineRule="auto"/>
                    <w:rPr>
                      <w:rFonts w:ascii="Arial" w:hAnsi="Arial" w:cs="Arial"/>
                      <w:color w:val="0070C0"/>
                      <w:sz w:val="10"/>
                      <w:szCs w:val="10"/>
                    </w:rPr>
                  </w:pPr>
                </w:p>
                <w:p w:rsidR="00242306" w:rsidRDefault="00242306" w:rsidP="000B5FC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70C0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ИЛИ</w:t>
                  </w:r>
                </w:p>
                <w:p w:rsidR="00242306" w:rsidRPr="000B5FC2" w:rsidRDefault="00242306" w:rsidP="000B5FC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70C0"/>
                      <w:sz w:val="10"/>
                      <w:szCs w:val="10"/>
                    </w:rPr>
                  </w:pPr>
                </w:p>
                <w:p w:rsidR="00242306" w:rsidRPr="00DD12EE" w:rsidRDefault="00242306" w:rsidP="00DD12E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DD12EE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На сайте ФНС России:Главная страница / Электронные сервисы / Имущественные налоги: ставки и льготы</w:t>
                  </w:r>
                  <w: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.</w:t>
                  </w:r>
                </w:p>
                <w:p w:rsidR="00242306" w:rsidRDefault="00242306" w:rsidP="003062DA">
                  <w:pPr>
                    <w:ind w:firstLine="540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  <w:r>
        <w:rPr>
          <w:noProof/>
          <w:lang w:eastAsia="ru-RU"/>
        </w:rPr>
        <w:pict>
          <v:shape id="Рисунок 53" o:spid="_x0000_s1032" type="#_x0000_t75" style="position:absolute;margin-left:71.55pt;margin-top:323.9pt;width:166.05pt;height:108.95pt;z-index:251667968;visibility:visible;mso-wrap-distance-top:.96pt;mso-wrap-distance-right:9.44pt;mso-wrap-distance-bottom:1.27p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">
            <v:imagedata r:id="rId6" o:title=""/>
            <o:lock v:ext="edit" aspectratio="f"/>
            <w10:wrap type="square" anchorx="margin" anchory="margin"/>
          </v:shape>
        </w:pict>
      </w:r>
    </w:p>
    <w:p w:rsidR="00242306" w:rsidRDefault="00242306" w:rsidP="000B5FC2">
      <w:pPr>
        <w:widowControl w:val="0"/>
        <w:jc w:val="center"/>
        <w:rPr>
          <w:lang w:val="en-US"/>
        </w:rPr>
      </w:pPr>
      <w:r w:rsidRPr="000B5FC2">
        <w:rPr>
          <w:rFonts w:ascii="Arial" w:hAnsi="Arial" w:cs="Arial"/>
          <w:b/>
          <w:bCs/>
          <w:color w:val="0070C0"/>
          <w:sz w:val="32"/>
          <w:szCs w:val="32"/>
          <w:lang w:val="en-US"/>
        </w:rPr>
        <w:t>www.nalog.ru</w:t>
      </w:r>
    </w:p>
    <w:p w:rsidR="00242306" w:rsidRDefault="00242306">
      <w:pPr>
        <w:rPr>
          <w:lang w:val="en-US"/>
        </w:rPr>
      </w:pPr>
      <w:r>
        <w:rPr>
          <w:noProof/>
          <w:lang w:eastAsia="ru-RU"/>
        </w:rPr>
        <w:pict>
          <v:shape id="Рисунок 52" o:spid="_x0000_s1033" type="#_x0000_t75" style="position:absolute;margin-left:-49.2pt;margin-top:-77.6pt;width:409.5pt;height:581.85pt;z-index:251666944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242306" w:rsidRDefault="00242306">
      <w:pPr>
        <w:rPr>
          <w:lang w:val="en-US"/>
        </w:rPr>
      </w:pPr>
      <w:r>
        <w:rPr>
          <w:noProof/>
          <w:lang w:eastAsia="ru-RU"/>
        </w:rPr>
        <w:pict>
          <v:shape id="Поле 28" o:spid="_x0000_s1034" type="#_x0000_t202" style="position:absolute;margin-left:36pt;margin-top:-45pt;width:265.9pt;height:37.7pt;z-index:25165363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" filled="f" stroked="f" insetpen="t">
            <v:textbox inset="2.88pt,2.88pt,2.88pt,2.88pt">
              <w:txbxContent>
                <w:p w:rsidR="00242306" w:rsidRPr="00F44F86" w:rsidRDefault="00242306" w:rsidP="003062DA">
                  <w:pPr>
                    <w:pStyle w:val="BodyText"/>
                    <w:widowControl w:val="0"/>
                    <w:jc w:val="both"/>
                    <w:rPr>
                      <w:rFonts w:ascii="Arial" w:hAnsi="Arial" w:cs="Arial"/>
                      <w:b/>
                      <w:bCs/>
                      <w:color w:val="808080"/>
                      <w:sz w:val="28"/>
                      <w:szCs w:val="28"/>
                    </w:rPr>
                  </w:pPr>
                  <w:r w:rsidRPr="00F44F86">
                    <w:rPr>
                      <w:rFonts w:ascii="Arial" w:hAnsi="Arial" w:cs="Arial"/>
                      <w:b/>
                      <w:bCs/>
                      <w:color w:val="808080"/>
                      <w:sz w:val="28"/>
                      <w:szCs w:val="28"/>
                    </w:rPr>
                    <w:t>Налог на имущество физических лиц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4" o:spid="_x0000_s1035" style="position:absolute;margin-left:-20.3pt;margin-top:116.4pt;width:138.3pt;height:60.65pt;z-index:25165670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" strokecolor="#0070c0" strokeweight="5pt">
            <v:stroke linestyle="thickThin"/>
            <v:shadow color="#868686"/>
            <v:textbox inset="2.88pt,2.88pt,2.88pt,2.88pt">
              <w:txbxContent>
                <w:p w:rsidR="00242306" w:rsidRDefault="00242306" w:rsidP="003062DA">
                  <w:pPr>
                    <w:widowControl w:val="0"/>
                    <w:jc w:val="center"/>
                  </w:pPr>
                  <w:r>
                    <w:rPr>
                      <w:rFonts w:ascii="Arial" w:hAnsi="Arial" w:cs="Arial"/>
                    </w:rPr>
                    <w:t>Исходя из кадастровой стоимости, которая приближена к рыночной.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3" o:spid="_x0000_s1036" style="position:absolute;margin-left:148.05pt;margin-top:116.65pt;width:178.9pt;height:60.65pt;z-index:2516577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" strokecolor="#0070c0" strokeweight="5pt">
            <v:stroke linestyle="thickThin"/>
            <v:shadow color="#868686"/>
            <v:textbox inset="2.88pt,2.88pt,2.88pt,2.88pt">
              <w:txbxContent>
                <w:p w:rsidR="00242306" w:rsidRDefault="00242306" w:rsidP="003062DA">
                  <w:pPr>
                    <w:widowControl w:val="0"/>
                    <w:jc w:val="center"/>
                  </w:pPr>
                  <w:r>
                    <w:rPr>
                      <w:rFonts w:ascii="Arial" w:hAnsi="Arial" w:cs="Arial"/>
                    </w:rPr>
                    <w:t>Исходя из инвентаризационной, но с учетом коэффициента-дефлятора.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2" o:spid="_x0000_s1037" type="#_x0000_t67" style="position:absolute;margin-left:53.6pt;margin-top:90.8pt;width:16.6pt;height:18pt;z-index:2516587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" filled="f" strokecolor="#0070c0" insetpen="t">
            <v:shadow color="#ccc"/>
            <v:textbox inset="2.88pt,2.88pt,2.88pt,2.88pt"/>
          </v:shape>
        </w:pict>
      </w:r>
      <w:r>
        <w:rPr>
          <w:noProof/>
          <w:lang w:eastAsia="ru-RU"/>
        </w:rPr>
        <w:pict>
          <v:shape id="Поле 25" o:spid="_x0000_s1038" type="#_x0000_t202" style="position:absolute;margin-left:-19.8pt;margin-top:42.9pt;width:357.45pt;height:448.55pt;z-index:25165568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" filled="f" stroked="f" insetpen="t">
            <v:textbox inset="2.88pt,2.88pt,2.88pt,2.88pt">
              <w:txbxContent>
                <w:p w:rsidR="00242306" w:rsidRDefault="00242306" w:rsidP="003062DA">
                  <w:pPr>
                    <w:widowControl w:val="0"/>
                    <w:spacing w:after="100" w:line="335" w:lineRule="exact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  <w:t xml:space="preserve">С </w:t>
                  </w:r>
                  <w:r w:rsidRPr="003062DA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  <w:t xml:space="preserve">1 </w:t>
                  </w:r>
                  <w:r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  <w:t xml:space="preserve">января </w:t>
                  </w:r>
                  <w:r w:rsidRPr="003062DA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  <w:t xml:space="preserve">2015 </w:t>
                  </w:r>
                  <w:r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  <w:t xml:space="preserve">года Налоговый Кодекс предусматривает два способа расчета налога </w:t>
                  </w:r>
                </w:p>
                <w:p w:rsidR="00242306" w:rsidRDefault="00242306" w:rsidP="003062DA">
                  <w:pPr>
                    <w:widowControl w:val="0"/>
                    <w:spacing w:after="100" w:line="335" w:lineRule="exact"/>
                    <w:ind w:firstLine="283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> </w:t>
                  </w:r>
                </w:p>
                <w:p w:rsidR="00242306" w:rsidRDefault="00242306" w:rsidP="003062DA">
                  <w:pPr>
                    <w:widowControl w:val="0"/>
                    <w:spacing w:after="100" w:line="335" w:lineRule="exact"/>
                    <w:ind w:firstLine="283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 </w:t>
                  </w:r>
                </w:p>
                <w:p w:rsidR="00242306" w:rsidRDefault="00242306" w:rsidP="003062DA">
                  <w:pPr>
                    <w:widowControl w:val="0"/>
                    <w:spacing w:after="100" w:line="335" w:lineRule="exact"/>
                    <w:ind w:firstLine="283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 </w:t>
                  </w:r>
                </w:p>
                <w:p w:rsidR="00242306" w:rsidRDefault="00242306" w:rsidP="003062DA">
                  <w:pPr>
                    <w:widowControl w:val="0"/>
                    <w:spacing w:after="100" w:line="335" w:lineRule="exact"/>
                    <w:ind w:firstLine="283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 </w:t>
                  </w:r>
                </w:p>
                <w:p w:rsidR="00242306" w:rsidRDefault="00242306" w:rsidP="00F44F86">
                  <w:pPr>
                    <w:widowControl w:val="0"/>
                    <w:spacing w:after="0" w:line="240" w:lineRule="auto"/>
                    <w:ind w:firstLine="283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 </w:t>
                  </w:r>
                </w:p>
                <w:p w:rsidR="00242306" w:rsidRPr="008655CD" w:rsidRDefault="00242306" w:rsidP="00F44F86">
                  <w:pPr>
                    <w:widowControl w:val="0"/>
                    <w:spacing w:after="0" w:line="240" w:lineRule="auto"/>
                    <w:ind w:firstLine="283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</w:rPr>
                  </w:pPr>
                </w:p>
                <w:p w:rsidR="00242306" w:rsidRPr="008655CD" w:rsidRDefault="00242306" w:rsidP="00F44F86">
                  <w:pPr>
                    <w:widowControl w:val="0"/>
                    <w:spacing w:after="0" w:line="240" w:lineRule="auto"/>
                    <w:ind w:firstLine="283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70C0"/>
                    </w:rPr>
                    <w:t xml:space="preserve">Через пять лет к </w:t>
                  </w:r>
                  <w:r w:rsidRPr="003062DA">
                    <w:rPr>
                      <w:rFonts w:ascii="Arial" w:hAnsi="Arial" w:cs="Arial"/>
                      <w:b/>
                      <w:bCs/>
                      <w:color w:val="0070C0"/>
                    </w:rPr>
                    <w:t xml:space="preserve">2020 </w:t>
                  </w:r>
                  <w:r>
                    <w:rPr>
                      <w:rFonts w:ascii="Arial" w:hAnsi="Arial" w:cs="Arial"/>
                      <w:b/>
                      <w:bCs/>
                      <w:color w:val="0070C0"/>
                    </w:rPr>
                    <w:t>году останется только один расчет  - из кадастровой стоимости.</w:t>
                  </w:r>
                </w:p>
                <w:p w:rsidR="00242306" w:rsidRPr="008655CD" w:rsidRDefault="00242306" w:rsidP="00F44F86">
                  <w:pPr>
                    <w:widowControl w:val="0"/>
                    <w:spacing w:after="0" w:line="240" w:lineRule="auto"/>
                    <w:ind w:firstLine="283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  <w:sz w:val="10"/>
                      <w:szCs w:val="10"/>
                    </w:rPr>
                  </w:pPr>
                </w:p>
                <w:p w:rsidR="00242306" w:rsidRPr="008655CD" w:rsidRDefault="00242306" w:rsidP="008655CD">
                  <w:pPr>
                    <w:widowControl w:val="0"/>
                    <w:spacing w:after="0" w:line="240" w:lineRule="auto"/>
                    <w:ind w:firstLine="164"/>
                    <w:jc w:val="both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</w:rPr>
                    <w:t xml:space="preserve">Обращаем внимание на то, что  налог на имущество физических лиц за </w:t>
                  </w:r>
                  <w:r w:rsidRPr="00832D98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  <w:t>2014 год</w:t>
                  </w:r>
                  <w:r>
                    <w:rPr>
                      <w:rFonts w:ascii="Arial" w:hAnsi="Arial" w:cs="Arial"/>
                    </w:rPr>
                    <w:t xml:space="preserve"> на территории Приморского краю будет исчислен налоговыми органами в </w:t>
                  </w:r>
                  <w:r w:rsidRPr="003062DA">
                    <w:rPr>
                      <w:rFonts w:ascii="Arial" w:hAnsi="Arial" w:cs="Arial"/>
                    </w:rPr>
                    <w:t>201</w:t>
                  </w:r>
                  <w:r>
                    <w:rPr>
                      <w:rFonts w:ascii="Arial" w:hAnsi="Arial" w:cs="Arial"/>
                    </w:rPr>
                    <w:t xml:space="preserve">5году  исходя из инвентаризационной стоимости без учета коэффициента-дефлятора. </w:t>
                  </w:r>
                </w:p>
                <w:p w:rsidR="00242306" w:rsidRPr="008655CD" w:rsidRDefault="00242306" w:rsidP="00F44F86">
                  <w:pPr>
                    <w:widowControl w:val="0"/>
                    <w:spacing w:after="0" w:line="240" w:lineRule="auto"/>
                    <w:ind w:firstLine="165"/>
                    <w:jc w:val="both"/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</w:p>
                <w:p w:rsidR="00242306" w:rsidRDefault="00242306" w:rsidP="00832D98">
                  <w:pPr>
                    <w:widowControl w:val="0"/>
                    <w:spacing w:after="0" w:line="240" w:lineRule="auto"/>
                    <w:ind w:firstLine="164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Налог на имущество физических лиц за </w:t>
                  </w:r>
                  <w:r w:rsidRPr="00832D98">
                    <w:rPr>
                      <w:rFonts w:ascii="Arial" w:hAnsi="Arial" w:cs="Arial"/>
                      <w:b/>
                      <w:bCs/>
                      <w:color w:val="0070C0"/>
                      <w:sz w:val="24"/>
                      <w:szCs w:val="24"/>
                    </w:rPr>
                    <w:t xml:space="preserve">2015 год </w:t>
                  </w:r>
                  <w:r>
                    <w:rPr>
                      <w:rFonts w:ascii="Arial" w:hAnsi="Arial" w:cs="Arial"/>
                    </w:rPr>
                    <w:t xml:space="preserve">на территории Приморского краю будет исчислен налоговыми органами в </w:t>
                  </w:r>
                  <w:r w:rsidRPr="003062DA">
                    <w:rPr>
                      <w:rFonts w:ascii="Arial" w:hAnsi="Arial" w:cs="Arial"/>
                    </w:rPr>
                    <w:t xml:space="preserve">2016 </w:t>
                  </w:r>
                  <w:r>
                    <w:rPr>
                      <w:rFonts w:ascii="Arial" w:hAnsi="Arial" w:cs="Arial"/>
                    </w:rPr>
                    <w:t>году исходя из инвентаризационной стоимости, умноженной на коэффициент-дефлятор (1, 147</w:t>
                  </w:r>
                  <w:bookmarkStart w:id="0" w:name="_GoBack"/>
                  <w:bookmarkEnd w:id="0"/>
                  <w:r>
                    <w:rPr>
                      <w:rFonts w:ascii="Arial" w:hAnsi="Arial" w:cs="Arial"/>
                    </w:rPr>
                    <w:t xml:space="preserve">). </w:t>
                  </w:r>
                </w:p>
                <w:p w:rsidR="00242306" w:rsidRPr="008655CD" w:rsidRDefault="00242306" w:rsidP="00832D98">
                  <w:pPr>
                    <w:widowControl w:val="0"/>
                    <w:spacing w:after="0" w:line="240" w:lineRule="auto"/>
                    <w:ind w:firstLine="164"/>
                    <w:jc w:val="both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242306" w:rsidRPr="00FC5AE2" w:rsidRDefault="00242306" w:rsidP="004B53F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  <w:sz w:val="10"/>
                      <w:szCs w:val="10"/>
                    </w:rPr>
                  </w:pPr>
                  <w:r w:rsidRPr="00400A74">
                    <w:rPr>
                      <w:rFonts w:ascii="Arial" w:hAnsi="Arial" w:cs="Arial"/>
                      <w:b/>
                      <w:bCs/>
                      <w:color w:val="0070C0"/>
                    </w:rPr>
                    <w:t>Налог подлежит уплате налогоплательщиками в срок не позднее 1 октября года, следующего за истекшим налоговым периодом</w:t>
                  </w:r>
                </w:p>
                <w:p w:rsidR="00242306" w:rsidRPr="00FC5AE2" w:rsidRDefault="00242306" w:rsidP="004B53F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  <w:sz w:val="10"/>
                      <w:szCs w:val="10"/>
                    </w:rPr>
                  </w:pPr>
                </w:p>
                <w:p w:rsidR="00242306" w:rsidRPr="00F44F86" w:rsidRDefault="00242306" w:rsidP="00F44F86">
                  <w:pPr>
                    <w:widowControl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  <w:sz w:val="10"/>
                      <w:szCs w:val="10"/>
                    </w:rPr>
                  </w:pPr>
                </w:p>
                <w:p w:rsidR="00242306" w:rsidRDefault="00242306" w:rsidP="00F44F86">
                  <w:pPr>
                    <w:widowControl w:val="0"/>
                    <w:spacing w:after="0" w:line="240" w:lineRule="auto"/>
                    <w:ind w:firstLine="165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В перечень имущества, с которого</w:t>
                  </w:r>
                </w:p>
                <w:p w:rsidR="00242306" w:rsidRDefault="00242306" w:rsidP="00F44F86">
                  <w:pPr>
                    <w:widowControl w:val="0"/>
                    <w:spacing w:after="0" w:line="240" w:lineRule="auto"/>
                    <w:ind w:firstLine="165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рассчитают налог, добавлены:</w:t>
                  </w:r>
                </w:p>
                <w:p w:rsidR="00242306" w:rsidRPr="004B53FB" w:rsidRDefault="00242306" w:rsidP="00F44F86">
                  <w:pPr>
                    <w:widowControl w:val="0"/>
                    <w:spacing w:after="0" w:line="240" w:lineRule="auto"/>
                    <w:ind w:hanging="225"/>
                    <w:jc w:val="both"/>
                    <w:rPr>
                      <w:rFonts w:ascii="Arial" w:hAnsi="Arial" w:cs="Arial"/>
                    </w:rPr>
                  </w:pPr>
                  <w:r w:rsidRPr="004B53FB">
                    <w:rPr>
                      <w:rFonts w:ascii="Arial" w:hAnsi="Arial" w:cs="Arial"/>
                    </w:rPr>
                    <w:t> </w:t>
                  </w:r>
                </w:p>
                <w:p w:rsidR="00242306" w:rsidRDefault="00242306" w:rsidP="00F44F86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after="0" w:line="360" w:lineRule="auto"/>
                    <w:ind w:hanging="357"/>
                    <w:jc w:val="both"/>
                    <w:rPr>
                      <w:rFonts w:ascii="Arial" w:hAnsi="Arial" w:cs="Arial"/>
                    </w:rPr>
                  </w:pPr>
                  <w:r w:rsidRPr="00F44F86">
                    <w:rPr>
                      <w:rFonts w:ascii="Arial" w:hAnsi="Arial" w:cs="Arial"/>
                    </w:rPr>
                    <w:t>объект незавершенно</w:t>
                  </w:r>
                  <w:r>
                    <w:rPr>
                      <w:rFonts w:ascii="Arial" w:hAnsi="Arial" w:cs="Arial"/>
                    </w:rPr>
                    <w:t>го</w:t>
                  </w:r>
                  <w:r w:rsidRPr="00F44F86">
                    <w:rPr>
                      <w:rFonts w:ascii="Arial" w:hAnsi="Arial" w:cs="Arial"/>
                    </w:rPr>
                    <w:t xml:space="preserve"> строительства</w:t>
                  </w:r>
                  <w:r>
                    <w:rPr>
                      <w:rFonts w:ascii="Arial" w:hAnsi="Arial" w:cs="Arial"/>
                    </w:rPr>
                    <w:t>,</w:t>
                  </w:r>
                </w:p>
                <w:p w:rsidR="00242306" w:rsidRPr="00F44F86" w:rsidRDefault="00242306" w:rsidP="00832D98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after="0" w:line="360" w:lineRule="auto"/>
                    <w:ind w:hanging="357"/>
                    <w:jc w:val="both"/>
                    <w:rPr>
                      <w:rFonts w:ascii="Arial" w:hAnsi="Arial" w:cs="Arial"/>
                    </w:rPr>
                  </w:pPr>
                  <w:r w:rsidRPr="00F44F86">
                    <w:rPr>
                      <w:rFonts w:ascii="Arial" w:hAnsi="Arial" w:cs="Arial"/>
                    </w:rPr>
                    <w:t>машино-мест</w:t>
                  </w:r>
                  <w:r>
                    <w:rPr>
                      <w:rFonts w:ascii="Arial" w:hAnsi="Arial" w:cs="Arial"/>
                    </w:rPr>
                    <w:t>о</w:t>
                  </w:r>
                  <w:r w:rsidRPr="00F44F86">
                    <w:rPr>
                      <w:rFonts w:ascii="Arial" w:hAnsi="Arial" w:cs="Arial"/>
                    </w:rPr>
                    <w:t xml:space="preserve">, </w:t>
                  </w:r>
                </w:p>
                <w:p w:rsidR="00242306" w:rsidRPr="00F44F86" w:rsidRDefault="00242306" w:rsidP="00F44F86">
                  <w:pPr>
                    <w:pStyle w:val="ListParagraph"/>
                    <w:widowControl w:val="0"/>
                    <w:numPr>
                      <w:ilvl w:val="1"/>
                      <w:numId w:val="2"/>
                    </w:numPr>
                    <w:spacing w:after="0" w:line="360" w:lineRule="auto"/>
                    <w:ind w:left="709" w:hanging="357"/>
                    <w:jc w:val="both"/>
                    <w:rPr>
                      <w:rFonts w:ascii="Arial" w:hAnsi="Arial" w:cs="Arial"/>
                    </w:rPr>
                  </w:pPr>
                  <w:r w:rsidRPr="00F44F86">
                    <w:rPr>
                      <w:rFonts w:ascii="Arial" w:hAnsi="Arial" w:cs="Arial"/>
                    </w:rPr>
                    <w:t>едины</w:t>
                  </w:r>
                  <w:r>
                    <w:rPr>
                      <w:rFonts w:ascii="Arial" w:hAnsi="Arial" w:cs="Arial"/>
                    </w:rPr>
                    <w:t>й</w:t>
                  </w:r>
                  <w:r w:rsidRPr="00F44F86">
                    <w:rPr>
                      <w:rFonts w:ascii="Arial" w:hAnsi="Arial" w:cs="Arial"/>
                    </w:rPr>
                    <w:t xml:space="preserve"> недвижимы</w:t>
                  </w:r>
                  <w:r>
                    <w:rPr>
                      <w:rFonts w:ascii="Arial" w:hAnsi="Arial" w:cs="Arial"/>
                    </w:rPr>
                    <w:t>й</w:t>
                  </w:r>
                  <w:r w:rsidRPr="00F44F86">
                    <w:rPr>
                      <w:rFonts w:ascii="Arial" w:hAnsi="Arial" w:cs="Arial"/>
                    </w:rPr>
                    <w:t xml:space="preserve"> комплекс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Стрелка вниз 21" o:spid="_x0000_s1039" type="#_x0000_t67" style="position:absolute;margin-left:229.45pt;margin-top:91.3pt;width:16.6pt;height:18pt;z-index:25165977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" filled="f" strokecolor="#0070c0" insetpen="t">
            <v:shadow color="#ccc"/>
            <v:textbox inset="2.88pt,2.88pt,2.88pt,2.88pt"/>
          </v:shape>
        </w:pict>
      </w:r>
      <w:r>
        <w:rPr>
          <w:noProof/>
          <w:lang w:eastAsia="ru-RU"/>
        </w:rPr>
        <w:pict>
          <v:shape id="Поле 26" o:spid="_x0000_s1040" type="#_x0000_t202" style="position:absolute;margin-left:61.35pt;margin-top:-6.05pt;width:265.9pt;height:36.85pt;z-index:25165465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" filled="f" stroked="f" insetpen="t">
            <v:textbox inset="2.88pt,2.88pt,2.88pt,2.88pt">
              <w:txbxContent>
                <w:p w:rsidR="00242306" w:rsidRPr="00F44F86" w:rsidRDefault="00242306" w:rsidP="003062DA">
                  <w:pPr>
                    <w:pStyle w:val="BodyText"/>
                    <w:widowControl w:val="0"/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F44F86"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  <w:t xml:space="preserve">Новый порядок расчета </w:t>
                  </w:r>
                </w:p>
              </w:txbxContent>
            </v:textbox>
          </v:shape>
        </w:pict>
      </w: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  <w:r>
        <w:rPr>
          <w:noProof/>
          <w:lang w:eastAsia="ru-RU"/>
        </w:rPr>
        <w:pict>
          <v:shape id="Рисунок 20" o:spid="_x0000_s1041" type="#_x0000_t75" alt="22222222222" style="position:absolute;margin-left:232.95pt;margin-top:16.25pt;width:100.95pt;height:75.75pt;z-index:251660800;visibility:visible;mso-wrap-distance-left:2.88pt;mso-wrap-distance-top:2.88pt;mso-wrap-distance-right:2.88pt;mso-wrap-distance-bottom:2.88pt">
            <v:imagedata r:id="rId8" o:title=""/>
          </v:shape>
        </w:pict>
      </w: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  <w:r>
        <w:rPr>
          <w:noProof/>
          <w:lang w:eastAsia="ru-RU"/>
        </w:rPr>
        <w:pict>
          <v:shape id="Поле 48" o:spid="_x0000_s1042" type="#_x0000_t202" style="position:absolute;margin-left:36pt;margin-top:-45pt;width:265.9pt;height:37.7pt;z-index:25166182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" filled="f" stroked="f" insetpen="t">
            <v:textbox inset="2.88pt,2.88pt,2.88pt,2.88pt">
              <w:txbxContent>
                <w:p w:rsidR="00242306" w:rsidRPr="00F44F86" w:rsidRDefault="00242306" w:rsidP="003062DA">
                  <w:pPr>
                    <w:pStyle w:val="BodyText"/>
                    <w:widowControl w:val="0"/>
                    <w:jc w:val="both"/>
                    <w:rPr>
                      <w:rFonts w:ascii="Arial" w:hAnsi="Arial" w:cs="Arial"/>
                      <w:b/>
                      <w:bCs/>
                      <w:color w:val="808080"/>
                      <w:sz w:val="28"/>
                      <w:szCs w:val="28"/>
                    </w:rPr>
                  </w:pPr>
                  <w:r w:rsidRPr="00F44F86">
                    <w:rPr>
                      <w:rFonts w:ascii="Arial" w:hAnsi="Arial" w:cs="Arial"/>
                      <w:b/>
                      <w:bCs/>
                      <w:color w:val="808080"/>
                      <w:sz w:val="28"/>
                      <w:szCs w:val="28"/>
                    </w:rPr>
                    <w:t>Налог на имущество физических лиц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5" o:spid="_x0000_s1043" type="#_x0000_t202" style="position:absolute;margin-left:-38.7pt;margin-top:48.4pt;width:227.4pt;height:60.45pt;z-index:2516648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" filled="f" stroked="f" insetpen="t">
            <v:textbox inset="2.88pt,2.88pt,2.88pt,2.88pt">
              <w:txbxContent>
                <w:p w:rsidR="00242306" w:rsidRDefault="00242306" w:rsidP="003062DA">
                  <w:pPr>
                    <w:widowControl w:val="0"/>
                    <w:ind w:firstLine="283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Право на льготы по уплате налога на имущество физических лиц сохранено для всех категорий налогоплательщиков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4" o:spid="_x0000_s1044" type="#_x0000_t202" style="position:absolute;margin-left:57.95pt;margin-top:-2.4pt;width:265.9pt;height:28.35pt;z-index:25166592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" filled="f" stroked="f" insetpen="t">
            <v:textbox inset="2.88pt,2.88pt,2.88pt,2.88pt">
              <w:txbxContent>
                <w:p w:rsidR="00242306" w:rsidRPr="00F44F86" w:rsidRDefault="00242306" w:rsidP="003062DA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F44F86"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32"/>
                    </w:rPr>
                    <w:t xml:space="preserve">О налоговых льготах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47" o:spid="_x0000_s1045" type="#_x0000_t75" alt="621257" style="position:absolute;margin-left:217.1pt;margin-top:21.85pt;width:107.25pt;height:87.15pt;z-index:251662848;visibility:visible;mso-wrap-distance-left:2.88pt;mso-wrap-distance-top:2.88pt;mso-wrap-distance-right:2.88pt;mso-wrap-distance-bottom:2.88pt">
            <v:imagedata r:id="rId9" o:title=""/>
          </v:shape>
        </w:pict>
      </w: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Default="00242306">
      <w:pPr>
        <w:rPr>
          <w:lang w:val="en-US"/>
        </w:rPr>
      </w:pPr>
    </w:p>
    <w:p w:rsidR="00242306" w:rsidRPr="003062DA" w:rsidRDefault="00242306">
      <w:pPr>
        <w:rPr>
          <w:lang w:val="en-US"/>
        </w:rPr>
      </w:pPr>
      <w:r>
        <w:rPr>
          <w:noProof/>
          <w:lang w:eastAsia="ru-RU"/>
        </w:rPr>
        <w:pict>
          <v:shape id="Поле 46" o:spid="_x0000_s1046" type="#_x0000_t202" style="position:absolute;margin-left:-26.3pt;margin-top:13.95pt;width:354.65pt;height:369pt;z-index:25166387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" filled="f" stroked="f" insetpen="t">
            <v:textbox inset="2.88pt,2.88pt,2.88pt,2.88pt">
              <w:txbxContent>
                <w:p w:rsidR="00242306" w:rsidRDefault="00242306" w:rsidP="003062DA">
                  <w:pPr>
                    <w:widowControl w:val="0"/>
                    <w:ind w:firstLine="283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 </w:t>
                  </w:r>
                  <w:r w:rsidRPr="003062DA">
                    <w:rPr>
                      <w:rFonts w:ascii="Arial" w:hAnsi="Arial" w:cs="Arial"/>
                    </w:rPr>
                    <w:t xml:space="preserve">2015 </w:t>
                  </w:r>
                  <w:r>
                    <w:rPr>
                      <w:rFonts w:ascii="Arial" w:hAnsi="Arial" w:cs="Arial"/>
                    </w:rPr>
                    <w:t>года перечень льготных категорий дополнен, также льготами пользуются:</w:t>
                  </w:r>
                </w:p>
                <w:p w:rsidR="00242306" w:rsidRPr="00F44F86" w:rsidRDefault="00242306" w:rsidP="00F44F86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ind w:left="0" w:firstLine="284"/>
                    <w:jc w:val="both"/>
                    <w:rPr>
                      <w:rFonts w:ascii="Arial" w:hAnsi="Arial" w:cs="Arial"/>
                    </w:rPr>
                  </w:pPr>
                  <w:r w:rsidRPr="00F44F86">
                    <w:rPr>
                      <w:rFonts w:ascii="Arial" w:hAnsi="Arial" w:cs="Arial"/>
                    </w:rPr>
                    <w:t>ветераны боевых действий;</w:t>
                  </w:r>
                </w:p>
                <w:p w:rsidR="00242306" w:rsidRPr="00F44F86" w:rsidRDefault="00242306" w:rsidP="00F44F86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spacing w:after="80" w:line="240" w:lineRule="auto"/>
                    <w:ind w:left="0" w:firstLine="284"/>
                    <w:jc w:val="both"/>
                    <w:rPr>
                      <w:rFonts w:ascii="Arial" w:hAnsi="Arial" w:cs="Arial"/>
                    </w:rPr>
                  </w:pPr>
                  <w:r w:rsidRPr="00F44F86">
                    <w:rPr>
                      <w:rFonts w:ascii="Arial" w:hAnsi="Arial" w:cs="Arial"/>
                    </w:rPr>
                    <w:t>физические лица, получившие или перенесшие лучевую болезнь или ставшие инвалидами в результате испытаний, учений и иных работ, связанных с любыми видами ядерных установок, включая ядерное оружие и космическую технику.</w:t>
                  </w:r>
                </w:p>
                <w:p w:rsidR="00242306" w:rsidRPr="00DD12EE" w:rsidRDefault="00242306" w:rsidP="00F44F86">
                  <w:pPr>
                    <w:widowControl w:val="0"/>
                    <w:spacing w:after="80" w:line="240" w:lineRule="auto"/>
                    <w:ind w:firstLine="283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  <w:sz w:val="10"/>
                      <w:szCs w:val="10"/>
                    </w:rPr>
                  </w:pPr>
                  <w:r w:rsidRPr="00DD12EE">
                    <w:rPr>
                      <w:rFonts w:ascii="Arial" w:hAnsi="Arial" w:cs="Arial"/>
                      <w:b/>
                      <w:bCs/>
                      <w:color w:val="0070C0"/>
                      <w:sz w:val="10"/>
                      <w:szCs w:val="10"/>
                    </w:rPr>
                    <w:t> </w:t>
                  </w:r>
                </w:p>
                <w:p w:rsidR="00242306" w:rsidRPr="008655CD" w:rsidRDefault="00242306" w:rsidP="00F44F86">
                  <w:pPr>
                    <w:widowControl w:val="0"/>
                    <w:spacing w:after="80" w:line="240" w:lineRule="auto"/>
                    <w:ind w:firstLine="284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70C0"/>
                    </w:rPr>
                    <w:t>Налоговая льгота предоставляется в отношении одного объекта каждого вида, находящегося в собственности и не используемого в предпринимательской деятельности.</w:t>
                  </w:r>
                </w:p>
                <w:p w:rsidR="00242306" w:rsidRPr="008655CD" w:rsidRDefault="00242306" w:rsidP="00F44F86">
                  <w:pPr>
                    <w:widowControl w:val="0"/>
                    <w:spacing w:after="80" w:line="240" w:lineRule="auto"/>
                    <w:ind w:firstLine="284"/>
                    <w:jc w:val="center"/>
                    <w:rPr>
                      <w:rFonts w:ascii="Arial" w:hAnsi="Arial" w:cs="Arial"/>
                      <w:b/>
                      <w:bCs/>
                      <w:color w:val="0070C0"/>
                      <w:sz w:val="10"/>
                      <w:szCs w:val="10"/>
                    </w:rPr>
                  </w:pPr>
                </w:p>
                <w:p w:rsidR="00242306" w:rsidRPr="008655CD" w:rsidRDefault="00242306" w:rsidP="005C1709">
                  <w:pPr>
                    <w:spacing w:after="80" w:line="240" w:lineRule="auto"/>
                    <w:ind w:firstLine="284"/>
                    <w:jc w:val="both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</w:rPr>
                    <w:t xml:space="preserve">Так, если у льготной категории налогоплательщика в собственности находятся </w:t>
                  </w:r>
                  <w:r w:rsidRPr="003062DA">
                    <w:rPr>
                      <w:rFonts w:ascii="Arial" w:hAnsi="Arial" w:cs="Arial"/>
                    </w:rPr>
                    <w:t xml:space="preserve">2 </w:t>
                  </w:r>
                  <w:r>
                    <w:rPr>
                      <w:rFonts w:ascii="Arial" w:hAnsi="Arial" w:cs="Arial"/>
                    </w:rPr>
                    <w:t xml:space="preserve">квартиры,  </w:t>
                  </w:r>
                  <w:r w:rsidRPr="003062DA">
                    <w:rPr>
                      <w:rFonts w:ascii="Arial" w:hAnsi="Arial" w:cs="Arial"/>
                    </w:rPr>
                    <w:t xml:space="preserve">2 </w:t>
                  </w:r>
                  <w:r>
                    <w:rPr>
                      <w:rFonts w:ascii="Arial" w:hAnsi="Arial" w:cs="Arial"/>
                    </w:rPr>
                    <w:t xml:space="preserve">гаража и </w:t>
                  </w:r>
                  <w:r w:rsidRPr="003062DA">
                    <w:rPr>
                      <w:rFonts w:ascii="Arial" w:hAnsi="Arial" w:cs="Arial"/>
                    </w:rPr>
                    <w:t>1</w:t>
                  </w:r>
                  <w:r>
                    <w:rPr>
                      <w:rFonts w:ascii="Arial" w:hAnsi="Arial" w:cs="Arial"/>
                    </w:rPr>
                    <w:t xml:space="preserve"> жилой дом,  то льгота будет применяться к </w:t>
                  </w:r>
                  <w:r w:rsidRPr="003062DA">
                    <w:rPr>
                      <w:rFonts w:ascii="Arial" w:hAnsi="Arial" w:cs="Arial"/>
                    </w:rPr>
                    <w:t xml:space="preserve">1 </w:t>
                  </w:r>
                  <w:r>
                    <w:rPr>
                      <w:rFonts w:ascii="Arial" w:hAnsi="Arial" w:cs="Arial"/>
                    </w:rPr>
                    <w:t xml:space="preserve">квартире, </w:t>
                  </w:r>
                  <w:r w:rsidRPr="003062DA">
                    <w:rPr>
                      <w:rFonts w:ascii="Arial" w:hAnsi="Arial" w:cs="Arial"/>
                    </w:rPr>
                    <w:t xml:space="preserve">1 </w:t>
                  </w:r>
                  <w:r>
                    <w:rPr>
                      <w:rFonts w:ascii="Arial" w:hAnsi="Arial" w:cs="Arial"/>
                    </w:rPr>
                    <w:t xml:space="preserve">гаражу и </w:t>
                  </w:r>
                  <w:r w:rsidRPr="003062DA">
                    <w:rPr>
                      <w:rFonts w:ascii="Arial" w:hAnsi="Arial" w:cs="Arial"/>
                    </w:rPr>
                    <w:t xml:space="preserve">1 </w:t>
                  </w:r>
                  <w:r>
                    <w:rPr>
                      <w:rFonts w:ascii="Arial" w:hAnsi="Arial" w:cs="Arial"/>
                    </w:rPr>
                    <w:t>жилому дому.</w:t>
                  </w:r>
                </w:p>
                <w:p w:rsidR="00242306" w:rsidRPr="008655CD" w:rsidRDefault="00242306" w:rsidP="00F44F86">
                  <w:pPr>
                    <w:spacing w:after="80" w:line="240" w:lineRule="auto"/>
                    <w:ind w:firstLine="284"/>
                    <w:jc w:val="both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242306" w:rsidRDefault="00242306" w:rsidP="00F44F86">
                  <w:pPr>
                    <w:spacing w:after="80" w:line="240" w:lineRule="auto"/>
                    <w:ind w:firstLine="284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Налогоплательщик вправе сам выбрать объект, в отношении которого будет предоставляться льгота и уведомить об этом налоговый орган. Если такое уведомление не будет предоставлено, налоговый орган предоставит льготу в отношении объекта с максимально исчисленной суммой налога.</w:t>
                  </w:r>
                </w:p>
                <w:p w:rsidR="00242306" w:rsidRPr="00FC5AE2" w:rsidRDefault="00242306" w:rsidP="00071134">
                  <w:pPr>
                    <w:spacing w:after="0" w:line="240" w:lineRule="auto"/>
                    <w:rPr>
                      <w:i/>
                      <w:sz w:val="10"/>
                      <w:szCs w:val="10"/>
                    </w:rPr>
                  </w:pPr>
                  <w:r>
                    <w:t> </w:t>
                  </w:r>
                  <w:r w:rsidRPr="00336F50">
                    <w:rPr>
                      <w:sz w:val="20"/>
                      <w:szCs w:val="20"/>
                    </w:rPr>
                    <w:t> </w:t>
                  </w:r>
                  <w:r w:rsidRPr="00071134">
                    <w:rPr>
                      <w:i/>
                      <w:sz w:val="20"/>
                      <w:szCs w:val="20"/>
                    </w:rPr>
                    <w:t>Справочно:</w:t>
                  </w:r>
                </w:p>
                <w:p w:rsidR="00242306" w:rsidRPr="00FC5AE2" w:rsidRDefault="00242306" w:rsidP="00071134">
                  <w:pPr>
                    <w:spacing w:after="0" w:line="240" w:lineRule="auto"/>
                    <w:rPr>
                      <w:i/>
                      <w:sz w:val="10"/>
                      <w:szCs w:val="10"/>
                    </w:rPr>
                  </w:pPr>
                </w:p>
                <w:p w:rsidR="00242306" w:rsidRPr="005C1709" w:rsidRDefault="00242306" w:rsidP="005C1709">
                  <w:pPr>
                    <w:spacing w:after="0" w:line="240" w:lineRule="auto"/>
                    <w:ind w:firstLine="284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В связи с принятием решения о переходе на расчет налога </w:t>
                  </w:r>
                  <w:r w:rsidRPr="005C1709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и</w:t>
                  </w:r>
                  <w:r w:rsidRPr="005C1709">
                    <w:rPr>
                      <w:rFonts w:ascii="Arial" w:hAnsi="Arial" w:cs="Arial"/>
                    </w:rPr>
                    <w:t>с</w:t>
                  </w:r>
                  <w:r>
                    <w:rPr>
                      <w:rFonts w:ascii="Arial" w:hAnsi="Arial" w:cs="Arial"/>
                    </w:rPr>
                    <w:t>ходя из</w:t>
                  </w:r>
                  <w:r w:rsidRPr="005C1709">
                    <w:rPr>
                      <w:rFonts w:ascii="Arial" w:hAnsi="Arial" w:cs="Arial"/>
                    </w:rPr>
                    <w:t xml:space="preserve"> кадастровой стоимости</w:t>
                  </w:r>
                  <w:r>
                    <w:rPr>
                      <w:rFonts w:ascii="Arial" w:hAnsi="Arial" w:cs="Arial"/>
                    </w:rPr>
                    <w:t xml:space="preserve"> с 01.01.2016 года </w:t>
                  </w:r>
                  <w:r w:rsidRPr="005C1709">
                    <w:rPr>
                      <w:rFonts w:ascii="Arial" w:hAnsi="Arial" w:cs="Arial"/>
                    </w:rPr>
                    <w:t>сумма налога</w:t>
                  </w:r>
                  <w:r w:rsidRPr="005C1709">
                    <w:rPr>
                      <w:rFonts w:ascii="Arial" w:hAnsi="Arial" w:cs="Arial"/>
                      <w:b/>
                      <w:bCs/>
                      <w:color w:val="0070C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70C0"/>
                    </w:rPr>
                    <w:t xml:space="preserve">за </w:t>
                  </w:r>
                  <w:r w:rsidRPr="005C1709">
                    <w:rPr>
                      <w:rFonts w:ascii="Arial" w:hAnsi="Arial" w:cs="Arial"/>
                      <w:b/>
                      <w:bCs/>
                      <w:color w:val="0070C0"/>
                    </w:rPr>
                    <w:t>201</w:t>
                  </w:r>
                  <w:r>
                    <w:rPr>
                      <w:rFonts w:ascii="Arial" w:hAnsi="Arial" w:cs="Arial"/>
                      <w:b/>
                      <w:bCs/>
                      <w:color w:val="0070C0"/>
                    </w:rPr>
                    <w:t xml:space="preserve">6 </w:t>
                  </w:r>
                  <w:r w:rsidRPr="005C1709">
                    <w:rPr>
                      <w:rFonts w:ascii="Arial" w:hAnsi="Arial" w:cs="Arial"/>
                      <w:b/>
                      <w:bCs/>
                      <w:color w:val="0070C0"/>
                    </w:rPr>
                    <w:t xml:space="preserve">год </w:t>
                  </w:r>
                  <w:r w:rsidRPr="005C1709">
                    <w:rPr>
                      <w:rFonts w:ascii="Arial" w:hAnsi="Arial" w:cs="Arial"/>
                    </w:rPr>
                    <w:t>будет исчислена исходя из кадастровой стоимости</w:t>
                  </w:r>
                  <w:r>
                    <w:rPr>
                      <w:rFonts w:ascii="Arial" w:hAnsi="Arial" w:cs="Arial"/>
                    </w:rPr>
                    <w:t xml:space="preserve"> по сроку уплаты не позднее </w:t>
                  </w:r>
                  <w:r w:rsidRPr="00EF65E5">
                    <w:rPr>
                      <w:rFonts w:ascii="Arial" w:hAnsi="Arial" w:cs="Arial"/>
                    </w:rPr>
                    <w:t xml:space="preserve"> 0</w:t>
                  </w:r>
                  <w:r>
                    <w:rPr>
                      <w:rFonts w:ascii="Arial" w:hAnsi="Arial" w:cs="Arial"/>
                    </w:rPr>
                    <w:t>1 октября 2017 года</w:t>
                  </w:r>
                  <w:r w:rsidRPr="005C1709">
                    <w:rPr>
                      <w:rFonts w:ascii="Arial" w:hAnsi="Arial" w:cs="Arial"/>
                    </w:rPr>
                    <w:t>.</w:t>
                  </w:r>
                </w:p>
                <w:p w:rsidR="00242306" w:rsidRDefault="00242306" w:rsidP="003062DA"/>
                <w:p w:rsidR="00242306" w:rsidRDefault="00242306" w:rsidP="003062DA">
                  <w:pPr>
                    <w:spacing w:after="80"/>
                    <w:ind w:firstLine="283"/>
                    <w:jc w:val="both"/>
                    <w:rPr>
                      <w:rFonts w:ascii="Arial"/>
                    </w:rPr>
                  </w:pPr>
                </w:p>
              </w:txbxContent>
            </v:textbox>
          </v:shape>
        </w:pict>
      </w:r>
    </w:p>
    <w:sectPr w:rsidR="00242306" w:rsidRPr="003062DA" w:rsidSect="003062DA">
      <w:pgSz w:w="8419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E664A"/>
    <w:multiLevelType w:val="hybridMultilevel"/>
    <w:tmpl w:val="D6C857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75499A"/>
    <w:multiLevelType w:val="hybridMultilevel"/>
    <w:tmpl w:val="6262C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2E36FE">
      <w:numFmt w:val="bullet"/>
      <w:lvlText w:val="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3058D"/>
    <w:multiLevelType w:val="hybridMultilevel"/>
    <w:tmpl w:val="68AC1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24DE4"/>
    <w:multiLevelType w:val="hybridMultilevel"/>
    <w:tmpl w:val="F07EBF3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44424EBB"/>
    <w:multiLevelType w:val="hybridMultilevel"/>
    <w:tmpl w:val="44C241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311D1"/>
    <w:multiLevelType w:val="hybridMultilevel"/>
    <w:tmpl w:val="5F1C2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7137B"/>
    <w:multiLevelType w:val="hybridMultilevel"/>
    <w:tmpl w:val="3A72A046"/>
    <w:lvl w:ilvl="0" w:tplc="9C60B236">
      <w:numFmt w:val="bullet"/>
      <w:lvlText w:val="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47779"/>
    <w:multiLevelType w:val="hybridMultilevel"/>
    <w:tmpl w:val="484E33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printTwoOnOn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0D91"/>
    <w:rsid w:val="00071134"/>
    <w:rsid w:val="0007721A"/>
    <w:rsid w:val="000B5FC2"/>
    <w:rsid w:val="0018349F"/>
    <w:rsid w:val="00242306"/>
    <w:rsid w:val="003062DA"/>
    <w:rsid w:val="00336F50"/>
    <w:rsid w:val="00383B11"/>
    <w:rsid w:val="00400A74"/>
    <w:rsid w:val="004B53FB"/>
    <w:rsid w:val="005C1709"/>
    <w:rsid w:val="00692024"/>
    <w:rsid w:val="006B1DD1"/>
    <w:rsid w:val="006E6284"/>
    <w:rsid w:val="00734BBD"/>
    <w:rsid w:val="007370D0"/>
    <w:rsid w:val="00766E78"/>
    <w:rsid w:val="00824450"/>
    <w:rsid w:val="00832D98"/>
    <w:rsid w:val="008655CD"/>
    <w:rsid w:val="008B7E3C"/>
    <w:rsid w:val="00A75275"/>
    <w:rsid w:val="00BB6D84"/>
    <w:rsid w:val="00BE05B9"/>
    <w:rsid w:val="00C61343"/>
    <w:rsid w:val="00CB3E78"/>
    <w:rsid w:val="00D12D1E"/>
    <w:rsid w:val="00DD12EE"/>
    <w:rsid w:val="00E46BFD"/>
    <w:rsid w:val="00EC0D91"/>
    <w:rsid w:val="00EF65E5"/>
    <w:rsid w:val="00F176C2"/>
    <w:rsid w:val="00F3220F"/>
    <w:rsid w:val="00F44F86"/>
    <w:rsid w:val="00FA05BF"/>
    <w:rsid w:val="00FC5AE2"/>
    <w:rsid w:val="00FF3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E7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3062DA"/>
    <w:pPr>
      <w:spacing w:after="120" w:line="264" w:lineRule="auto"/>
      <w:jc w:val="center"/>
    </w:pPr>
    <w:rPr>
      <w:rFonts w:ascii="Book Antiqua" w:eastAsia="Times New Roman" w:hAnsi="Book Antiqua"/>
      <w:color w:val="000000"/>
      <w:kern w:val="28"/>
      <w:sz w:val="48"/>
      <w:szCs w:val="4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062DA"/>
    <w:rPr>
      <w:rFonts w:ascii="Book Antiqua" w:hAnsi="Book Antiqua" w:cs="Times New Roman"/>
      <w:color w:val="000000"/>
      <w:kern w:val="28"/>
      <w:sz w:val="48"/>
      <w:szCs w:val="48"/>
      <w:lang w:val="ru-RU" w:eastAsia="ru-RU" w:bidi="ar-SA"/>
    </w:rPr>
  </w:style>
  <w:style w:type="paragraph" w:styleId="Title">
    <w:name w:val="Title"/>
    <w:basedOn w:val="Normal"/>
    <w:link w:val="TitleChar"/>
    <w:uiPriority w:val="99"/>
    <w:qFormat/>
    <w:rsid w:val="003062DA"/>
    <w:pPr>
      <w:spacing w:after="0" w:line="240" w:lineRule="auto"/>
      <w:jc w:val="center"/>
    </w:pPr>
    <w:rPr>
      <w:rFonts w:ascii="Book Antiqua" w:eastAsia="Times New Roman" w:hAnsi="Book Antiqua"/>
      <w:smallCaps/>
      <w:color w:val="000000"/>
      <w:kern w:val="28"/>
      <w:sz w:val="144"/>
      <w:szCs w:val="14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3062DA"/>
    <w:rPr>
      <w:rFonts w:ascii="Book Antiqua" w:hAnsi="Book Antiqua" w:cs="Times New Roman"/>
      <w:smallCaps/>
      <w:color w:val="000000"/>
      <w:kern w:val="28"/>
      <w:sz w:val="144"/>
      <w:szCs w:val="144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F44F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4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4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10</Words>
  <Characters>61</Characters>
  <Application>Microsoft Office Outlook</Application>
  <DocSecurity>0</DocSecurity>
  <Lines>0</Lines>
  <Paragraphs>0</Paragraphs>
  <ScaleCrop>false</ScaleCrop>
  <Company>Federal Tax Service of 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2500-31-401</dc:creator>
  <cp:keywords/>
  <dc:description/>
  <cp:lastModifiedBy>2500-120021</cp:lastModifiedBy>
  <cp:revision>3</cp:revision>
  <cp:lastPrinted>2015-05-29T04:29:00Z</cp:lastPrinted>
  <dcterms:created xsi:type="dcterms:W3CDTF">2015-05-31T22:16:00Z</dcterms:created>
  <dcterms:modified xsi:type="dcterms:W3CDTF">2015-05-31T22:16:00Z</dcterms:modified>
</cp:coreProperties>
</file>